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70529" w:rsidRDefault="0094406F" w:rsidP="00A70529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Отвлечение</w:t>
            </w:r>
            <w:r w:rsidR="00A70529">
              <w:rPr>
                <w:noProof/>
                <w:sz w:val="52"/>
                <w:szCs w:val="52"/>
                <w:lang w:eastAsia="ru-RU"/>
              </w:rPr>
              <w:t xml:space="preserve"> (7)</w:t>
            </w:r>
            <w:r>
              <w:rPr>
                <w:noProof/>
                <w:sz w:val="52"/>
                <w:szCs w:val="52"/>
                <w:lang w:eastAsia="ru-RU"/>
              </w:rPr>
              <w:t>.</w:t>
            </w:r>
          </w:p>
          <w:p w:rsidR="00D66C6C" w:rsidRPr="00D66C6C" w:rsidRDefault="00806E3F" w:rsidP="00A70529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Мат в 2 хода.</w:t>
            </w:r>
            <w:r w:rsidR="0094406F">
              <w:rPr>
                <w:noProof/>
                <w:sz w:val="52"/>
                <w:szCs w:val="52"/>
                <w:lang w:eastAsia="ru-RU"/>
              </w:rPr>
              <w:t xml:space="preserve"> </w:t>
            </w:r>
          </w:p>
        </w:tc>
      </w:tr>
      <w:tr w:rsidR="00AC3F3C" w:rsidTr="00D66C6C">
        <w:trPr>
          <w:trHeight w:val="568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C3F3C" w:rsidRPr="0094406F" w:rsidRDefault="0094406F" w:rsidP="00BA7670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Ход белых. Мат черным в 2 хода.</w:t>
            </w:r>
          </w:p>
        </w:tc>
      </w:tr>
      <w:tr w:rsidR="00AC3F3C" w:rsidTr="002B70E7">
        <w:trPr>
          <w:trHeight w:val="3392"/>
        </w:trPr>
        <w:tc>
          <w:tcPr>
            <w:tcW w:w="3344" w:type="dxa"/>
            <w:vAlign w:val="center"/>
          </w:tcPr>
          <w:p w:rsidR="00AC3F3C" w:rsidRDefault="0094406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94406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94406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06F" w:rsidTr="00DE41E1">
        <w:trPr>
          <w:trHeight w:val="618"/>
        </w:trPr>
        <w:tc>
          <w:tcPr>
            <w:tcW w:w="10030" w:type="dxa"/>
            <w:gridSpan w:val="3"/>
            <w:vAlign w:val="center"/>
          </w:tcPr>
          <w:p w:rsidR="0094406F" w:rsidRDefault="0094406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94406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94406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94406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94406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94406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94406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Default="00397882"/>
    <w:p w:rsidR="00AB17D5" w:rsidRPr="00BD4EC6" w:rsidRDefault="00AB17D5">
      <w:r w:rsidRPr="00BD4EC6">
        <w:br w:type="page"/>
      </w:r>
    </w:p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7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D66C6C" w:rsidP="00384BDA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</w:p>
        </w:tc>
      </w:tr>
      <w:tr w:rsidR="00AB17D5" w:rsidTr="00D66C6C">
        <w:trPr>
          <w:trHeight w:val="567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B17D5" w:rsidRDefault="0094406F" w:rsidP="000851D9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Ход белых. Мат черным в 2 хода.</w:t>
            </w:r>
          </w:p>
        </w:tc>
      </w:tr>
      <w:tr w:rsidR="00AB17D5" w:rsidTr="002B70E7">
        <w:trPr>
          <w:trHeight w:val="3393"/>
        </w:trPr>
        <w:tc>
          <w:tcPr>
            <w:tcW w:w="3344" w:type="dxa"/>
            <w:vAlign w:val="center"/>
          </w:tcPr>
          <w:p w:rsidR="00AB17D5" w:rsidRDefault="0094406F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B17D5" w:rsidRDefault="0085077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B17D5" w:rsidRDefault="0085077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85077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5077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5077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713FB4">
        <w:trPr>
          <w:trHeight w:val="618"/>
        </w:trPr>
        <w:tc>
          <w:tcPr>
            <w:tcW w:w="10030" w:type="dxa"/>
            <w:gridSpan w:val="3"/>
            <w:vAlign w:val="center"/>
          </w:tcPr>
          <w:p w:rsidR="00BA7670" w:rsidRDefault="0094406F" w:rsidP="0094406F">
            <w:pPr>
              <w:ind w:left="33"/>
              <w:jc w:val="center"/>
            </w:pPr>
            <w:r>
              <w:rPr>
                <w:noProof/>
                <w:lang w:eastAsia="ru-RU"/>
              </w:rPr>
              <w:t>Ход черных. Мат белым в 2 хода.</w:t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85077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5077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5077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85077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5077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5077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Pr="0094406F" w:rsidRDefault="00397882" w:rsidP="00D66C6C"/>
    <w:sectPr w:rsidR="00397882" w:rsidRPr="0094406F" w:rsidSect="00D66C6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851D9"/>
    <w:rsid w:val="000B2705"/>
    <w:rsid w:val="000D7B78"/>
    <w:rsid w:val="000E22AF"/>
    <w:rsid w:val="00156BB3"/>
    <w:rsid w:val="00187F80"/>
    <w:rsid w:val="00241E19"/>
    <w:rsid w:val="00285C6E"/>
    <w:rsid w:val="002B6565"/>
    <w:rsid w:val="002B70E7"/>
    <w:rsid w:val="003461AC"/>
    <w:rsid w:val="00397882"/>
    <w:rsid w:val="003C7D84"/>
    <w:rsid w:val="004C48D0"/>
    <w:rsid w:val="004E57C4"/>
    <w:rsid w:val="005A4030"/>
    <w:rsid w:val="005A6CCF"/>
    <w:rsid w:val="00682D1F"/>
    <w:rsid w:val="006C271C"/>
    <w:rsid w:val="006F171C"/>
    <w:rsid w:val="007761F9"/>
    <w:rsid w:val="00783AFC"/>
    <w:rsid w:val="00806E3F"/>
    <w:rsid w:val="0084518D"/>
    <w:rsid w:val="00850775"/>
    <w:rsid w:val="00875436"/>
    <w:rsid w:val="008C2DB2"/>
    <w:rsid w:val="0094406F"/>
    <w:rsid w:val="009559D0"/>
    <w:rsid w:val="00971C55"/>
    <w:rsid w:val="009921D1"/>
    <w:rsid w:val="00A24620"/>
    <w:rsid w:val="00A27584"/>
    <w:rsid w:val="00A70529"/>
    <w:rsid w:val="00A938D3"/>
    <w:rsid w:val="00AA175A"/>
    <w:rsid w:val="00AA3A42"/>
    <w:rsid w:val="00AB17D5"/>
    <w:rsid w:val="00AC3F3C"/>
    <w:rsid w:val="00B5796C"/>
    <w:rsid w:val="00B85E9E"/>
    <w:rsid w:val="00BA7670"/>
    <w:rsid w:val="00BD4EC6"/>
    <w:rsid w:val="00C73D30"/>
    <w:rsid w:val="00C8722A"/>
    <w:rsid w:val="00CE7D2C"/>
    <w:rsid w:val="00D211AA"/>
    <w:rsid w:val="00D66C6C"/>
    <w:rsid w:val="00DB5304"/>
    <w:rsid w:val="00E51113"/>
    <w:rsid w:val="00F20E9D"/>
    <w:rsid w:val="00F6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49</TotalTime>
  <Pages>2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Андрей</cp:lastModifiedBy>
  <cp:revision>5</cp:revision>
  <cp:lastPrinted>2018-09-24T07:01:00Z</cp:lastPrinted>
  <dcterms:created xsi:type="dcterms:W3CDTF">2015-05-16T06:43:00Z</dcterms:created>
  <dcterms:modified xsi:type="dcterms:W3CDTF">2020-02-14T06:08:00Z</dcterms:modified>
</cp:coreProperties>
</file>